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F2" w:rsidRPr="004F68B5" w:rsidRDefault="00C73EF2">
      <w:pPr>
        <w:rPr>
          <w:sz w:val="40"/>
          <w:szCs w:val="40"/>
        </w:rPr>
      </w:pPr>
      <w:r w:rsidRPr="004F68B5">
        <w:rPr>
          <w:sz w:val="40"/>
          <w:szCs w:val="40"/>
        </w:rPr>
        <w:t>Lestvica tekmovalcev sezona 2010/11</w:t>
      </w:r>
    </w:p>
    <w:p w:rsidR="00C73EF2" w:rsidRPr="004F68B5" w:rsidRDefault="00C73EF2">
      <w:pPr>
        <w:rPr>
          <w:sz w:val="32"/>
          <w:szCs w:val="32"/>
        </w:rPr>
      </w:pPr>
    </w:p>
    <w:p w:rsidR="00C73EF2" w:rsidRPr="004F68B5" w:rsidRDefault="00C73EF2" w:rsidP="004F68B5">
      <w:pPr>
        <w:ind w:left="2268"/>
        <w:rPr>
          <w:sz w:val="28"/>
        </w:rPr>
      </w:pPr>
      <w:r w:rsidRPr="004F68B5">
        <w:rPr>
          <w:sz w:val="28"/>
        </w:rPr>
        <w:t>Lestvica po 1. turnirju</w:t>
      </w:r>
    </w:p>
    <w:tbl>
      <w:tblPr>
        <w:tblW w:w="12337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2280"/>
        <w:gridCol w:w="765"/>
        <w:gridCol w:w="1700"/>
        <w:gridCol w:w="789"/>
        <w:gridCol w:w="1043"/>
        <w:gridCol w:w="960"/>
        <w:gridCol w:w="960"/>
        <w:gridCol w:w="960"/>
        <w:gridCol w:w="960"/>
        <w:gridCol w:w="960"/>
        <w:gridCol w:w="960"/>
      </w:tblGrid>
      <w:tr w:rsidR="00C73EF2" w:rsidRPr="006B28AD" w:rsidTr="004F68B5">
        <w:trPr>
          <w:trHeight w:val="3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mesto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ime in priimek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skupaj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4F68B5">
            <w:pPr>
              <w:spacing w:after="0" w:line="240" w:lineRule="auto"/>
              <w:ind w:right="-70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okt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nov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dec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jan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feb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Darko Kastigar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Gregor Kozinc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Matjaž Kajzer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Nejc</w:t>
            </w:r>
            <w:r>
              <w:rPr>
                <w:rFonts w:cs="Arial"/>
                <w:sz w:val="24"/>
                <w:szCs w:val="24"/>
                <w:lang w:eastAsia="sl-SI"/>
              </w:rPr>
              <w:t xml:space="preserve"> </w:t>
            </w:r>
            <w:r w:rsidRPr="004F68B5">
              <w:rPr>
                <w:rFonts w:cs="Arial"/>
                <w:sz w:val="24"/>
                <w:szCs w:val="24"/>
                <w:lang w:eastAsia="sl-SI"/>
              </w:rPr>
              <w:t>Šmid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Blaž Jakopin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Uroš Erbežnik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Andrej Janež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Gašper Parte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b/>
                <w:bCs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b/>
                <w:bCs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14.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eastAsia="sl-SI"/>
              </w:rPr>
            </w:pPr>
            <w:r w:rsidRPr="004F68B5">
              <w:rPr>
                <w:rFonts w:cs="Arial"/>
                <w:sz w:val="24"/>
                <w:szCs w:val="24"/>
                <w:lang w:eastAsia="sl-SI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  <w:tr w:rsidR="00C73EF2" w:rsidRPr="006B28AD" w:rsidTr="004F68B5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3EF2" w:rsidRPr="004F68B5" w:rsidRDefault="00C73EF2" w:rsidP="00155B78">
            <w:pPr>
              <w:spacing w:after="0" w:line="240" w:lineRule="auto"/>
              <w:rPr>
                <w:rFonts w:cs="Arial"/>
                <w:sz w:val="24"/>
                <w:szCs w:val="24"/>
                <w:lang w:eastAsia="sl-SI"/>
              </w:rPr>
            </w:pPr>
          </w:p>
        </w:tc>
      </w:tr>
    </w:tbl>
    <w:p w:rsidR="00C73EF2" w:rsidRDefault="00C73EF2"/>
    <w:sectPr w:rsidR="00C73EF2" w:rsidSect="004F68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EF2" w:rsidRDefault="00C73EF2" w:rsidP="004F68B5">
      <w:pPr>
        <w:spacing w:after="0" w:line="240" w:lineRule="auto"/>
      </w:pPr>
      <w:r>
        <w:separator/>
      </w:r>
    </w:p>
  </w:endnote>
  <w:endnote w:type="continuationSeparator" w:id="0">
    <w:p w:rsidR="00C73EF2" w:rsidRDefault="00C73EF2" w:rsidP="004F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EF2" w:rsidRDefault="00C73EF2" w:rsidP="004F68B5">
      <w:pPr>
        <w:spacing w:after="0" w:line="240" w:lineRule="auto"/>
      </w:pPr>
      <w:r>
        <w:separator/>
      </w:r>
    </w:p>
  </w:footnote>
  <w:footnote w:type="continuationSeparator" w:id="0">
    <w:p w:rsidR="00C73EF2" w:rsidRDefault="00C73EF2" w:rsidP="004F6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8B5"/>
    <w:rsid w:val="00155B78"/>
    <w:rsid w:val="003851E4"/>
    <w:rsid w:val="004F68B5"/>
    <w:rsid w:val="005002B8"/>
    <w:rsid w:val="00536749"/>
    <w:rsid w:val="006B28AD"/>
    <w:rsid w:val="00C73EF2"/>
    <w:rsid w:val="00F865FB"/>
    <w:rsid w:val="00FC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E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F6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8B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F6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68B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79</Words>
  <Characters>455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Lestvica tekmovalcev sezona 2010/11</dc:title>
  <dc:subject/>
  <dc:creator>Nejc</dc:creator>
  <cp:keywords/>
  <dc:description/>
  <cp:lastModifiedBy>-</cp:lastModifiedBy>
  <cp:revision>2</cp:revision>
  <dcterms:created xsi:type="dcterms:W3CDTF">2010-10-25T20:23:00Z</dcterms:created>
  <dcterms:modified xsi:type="dcterms:W3CDTF">2010-10-25T20:23:00Z</dcterms:modified>
</cp:coreProperties>
</file>